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65821" w14:textId="77777777" w:rsidR="002C082C" w:rsidRPr="000C262B" w:rsidRDefault="002C082C" w:rsidP="002C082C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>Dissemination Conference Grant</w:t>
      </w:r>
    </w:p>
    <w:p w14:paraId="2D2FC3AE" w14:textId="77777777" w:rsidR="002C082C" w:rsidRPr="000C262B" w:rsidRDefault="002C082C" w:rsidP="002C082C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1C72ADF3" w14:textId="77777777" w:rsidR="002C082C" w:rsidRPr="000C262B" w:rsidRDefault="002C082C" w:rsidP="002C082C">
      <w:pPr>
        <w:spacing w:before="120"/>
        <w:rPr>
          <w:rFonts w:cs="Arial"/>
          <w:u w:val="single"/>
          <w:lang w:eastAsia="en-GB"/>
        </w:rPr>
      </w:pPr>
    </w:p>
    <w:p w14:paraId="7687FE8B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Action number: </w:t>
      </w:r>
    </w:p>
    <w:p w14:paraId="5A3D0E55" w14:textId="77777777" w:rsidR="002C082C" w:rsidRPr="00F5286F" w:rsidRDefault="002C082C" w:rsidP="002C082C">
      <w:pPr>
        <w:pStyle w:val="Title2"/>
        <w:spacing w:before="120"/>
        <w:jc w:val="both"/>
        <w:rPr>
          <w:color w:val="56585B"/>
          <w:sz w:val="22"/>
        </w:rPr>
      </w:pPr>
      <w:r w:rsidRPr="00F5286F">
        <w:rPr>
          <w:color w:val="56585B"/>
          <w:sz w:val="22"/>
        </w:rPr>
        <w:t xml:space="preserve">Applicant name: </w:t>
      </w:r>
    </w:p>
    <w:p w14:paraId="735BCC2F" w14:textId="77777777" w:rsidR="002C082C" w:rsidRPr="00B832AA" w:rsidRDefault="002C082C" w:rsidP="002C082C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2C082C" w:rsidRPr="00F5286F" w14:paraId="1F8E299C" w14:textId="77777777" w:rsidTr="00CF3C64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23B52A33" w14:textId="77777777" w:rsidR="002C082C" w:rsidRPr="00F5286F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u w:val="single"/>
              </w:rPr>
              <w:t xml:space="preserve">Conference Details </w:t>
            </w:r>
          </w:p>
          <w:p w14:paraId="7820BB91" w14:textId="77777777" w:rsidR="002C082C" w:rsidRPr="00D9539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B62FB8">
              <w:rPr>
                <w:rFonts w:ascii="ArialMT" w:hAnsi="ArialMT" w:cs="ArialMT"/>
                <w:color w:val="656966"/>
              </w:rPr>
              <w:t>Conference title:</w:t>
            </w:r>
          </w:p>
          <w:p w14:paraId="1AC8B01A" w14:textId="77777777" w:rsidR="002C082C" w:rsidRPr="00F5286F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 xml:space="preserve">Conference </w:t>
            </w:r>
            <w:proofErr w:type="gramStart"/>
            <w:r w:rsidRPr="00F5286F">
              <w:rPr>
                <w:rFonts w:ascii="ArialMT" w:hAnsi="ArialMT" w:cs="ArialMT"/>
                <w:color w:val="656966"/>
              </w:rPr>
              <w:t>web-page</w:t>
            </w:r>
            <w:proofErr w:type="gramEnd"/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201883D4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F5286F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67862033" w14:textId="77777777" w:rsidR="002C082C" w:rsidRPr="00B832AA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064C3C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F5286F" w:rsidDel="003F4382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2C082C" w:rsidRPr="00F5286F" w14:paraId="600A4DFE" w14:textId="77777777" w:rsidTr="00CF3C64">
        <w:trPr>
          <w:trHeight w:val="41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DEFA6C" w14:textId="77777777" w:rsidR="002C082C" w:rsidRDefault="002C082C" w:rsidP="00CF3C6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oral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2439D648" w14:textId="77777777" w:rsidR="002C082C" w:rsidRPr="00A4331D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59DE41DA" w14:textId="77777777" w:rsidR="002C082C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3E911CCA" w14:textId="77777777" w:rsidR="002C082C" w:rsidRPr="00922828" w:rsidRDefault="002C082C" w:rsidP="002C082C">
            <w:pPr>
              <w:spacing w:before="120" w:after="120"/>
              <w:rPr>
                <w:i/>
              </w:rPr>
            </w:pPr>
            <w:r w:rsidRPr="00A4331D">
              <w:rPr>
                <w:rFonts w:ascii="ArialMT" w:hAnsi="ArialMT" w:cs="ArialMT"/>
                <w:color w:val="656966"/>
              </w:rPr>
              <w:t>Other details of the presentation: specify here any additional details related to the contribution (</w:t>
            </w:r>
            <w:proofErr w:type="gramStart"/>
            <w:r w:rsidRPr="00A4331D">
              <w:rPr>
                <w:rFonts w:ascii="ArialMT" w:hAnsi="ArialMT" w:cs="ArialMT"/>
                <w:color w:val="656966"/>
              </w:rPr>
              <w:t>e.g.</w:t>
            </w:r>
            <w:proofErr w:type="gramEnd"/>
            <w:r w:rsidRPr="00A4331D">
              <w:rPr>
                <w:rFonts w:ascii="ArialMT" w:hAnsi="ArialMT" w:cs="ArialMT"/>
                <w:color w:val="656966"/>
              </w:rPr>
              <w:t xml:space="preserve">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2C082C" w:rsidRPr="00DD5659" w14:paraId="66A7204F" w14:textId="77777777" w:rsidTr="00CF3C64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65EF699" w14:textId="77777777" w:rsidR="002C082C" w:rsidRDefault="002C082C" w:rsidP="002C082C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 xml:space="preserve">Alignment with the  Action Science Communication Plan </w:t>
            </w:r>
          </w:p>
          <w:p w14:paraId="0426FF96" w14:textId="77777777" w:rsidR="002C082C" w:rsidRPr="00F834A2" w:rsidRDefault="002C082C" w:rsidP="002C082C">
            <w:pPr>
              <w:spacing w:before="120" w:after="120"/>
              <w:rPr>
                <w:rFonts w:ascii="ArialMT" w:eastAsiaTheme="minorEastAsia" w:hAnsi="ArialMT" w:cs="ArialMT"/>
                <w:color w:val="656966"/>
              </w:rPr>
            </w:pPr>
            <w:r w:rsidRPr="289938F6">
              <w:rPr>
                <w:rFonts w:ascii="ArialMT" w:eastAsiaTheme="minorEastAsia" w:hAnsi="ArialMT" w:cs="ArialMT"/>
                <w:color w:val="656966"/>
              </w:rPr>
              <w:t xml:space="preserve">Description on how the presentation contributes to the  Action Science Communication Plan and to meeting  the Action challenge and objectives. Description of the targeted audience and potential stakeholders to engage. </w:t>
            </w:r>
          </w:p>
          <w:p w14:paraId="6727D337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DD5659">
              <w:rPr>
                <w:i/>
                <w:iCs/>
              </w:rPr>
              <w:t xml:space="preserve">00 word) </w:t>
            </w:r>
          </w:p>
          <w:p w14:paraId="7DDEC7E2" w14:textId="77777777" w:rsidR="002C082C" w:rsidRPr="00DD5659" w:rsidRDefault="002C082C" w:rsidP="002C082C">
            <w:pPr>
              <w:spacing w:before="120" w:after="120"/>
              <w:rPr>
                <w:i/>
                <w:iCs/>
              </w:rPr>
            </w:pPr>
            <w:r w:rsidRPr="00DD5659">
              <w:rPr>
                <w:shd w:val="clear" w:color="auto" w:fill="C5C5BD" w:themeFill="background2"/>
              </w:rPr>
              <w:t xml:space="preserve">Applicant enters max. </w:t>
            </w:r>
            <w:proofErr w:type="gramStart"/>
            <w:r>
              <w:rPr>
                <w:shd w:val="clear" w:color="auto" w:fill="C5C5BD" w:themeFill="background2"/>
              </w:rPr>
              <w:t>5</w:t>
            </w:r>
            <w:r w:rsidRPr="00DD5659">
              <w:rPr>
                <w:shd w:val="clear" w:color="auto" w:fill="C5C5BD" w:themeFill="background2"/>
              </w:rPr>
              <w:t>00 word</w:t>
            </w:r>
            <w:proofErr w:type="gramEnd"/>
            <w:r w:rsidRPr="00DD5659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2C082C" w:rsidRPr="00131893" w14:paraId="0580CBB0" w14:textId="77777777" w:rsidTr="00CF3C64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348F769A" w14:textId="77777777" w:rsidR="002C082C" w:rsidRPr="00F834A2" w:rsidRDefault="002C082C" w:rsidP="002C082C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F5286F">
              <w:rPr>
                <w:b/>
                <w:sz w:val="22"/>
                <w:szCs w:val="24"/>
                <w:u w:val="single"/>
              </w:rPr>
              <w:t>Expected impact</w:t>
            </w:r>
            <w:r w:rsidRPr="00B832AA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7EC5CE1B" w14:textId="77777777" w:rsidR="002C082C" w:rsidRPr="00131893" w:rsidRDefault="002C082C" w:rsidP="002C082C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131893">
              <w:rPr>
                <w:rFonts w:ascii="ArialMT" w:hAnsi="ArialMT" w:cs="ArialMT"/>
                <w:color w:val="656966"/>
              </w:rPr>
              <w:t xml:space="preserve">Description of the expected impacts to increase the Action visibility in the research community; to attract additional participants and stakeholders; and to disseminate Action results to relevant end-users. </w:t>
            </w:r>
          </w:p>
        </w:tc>
      </w:tr>
      <w:tr w:rsidR="002C082C" w:rsidRPr="00131893" w14:paraId="262E0B20" w14:textId="77777777" w:rsidTr="00CF3C64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3912C560" w14:textId="77777777" w:rsidR="002C082C" w:rsidRPr="00131893" w:rsidRDefault="002C082C" w:rsidP="002C082C">
            <w:pPr>
              <w:spacing w:before="120" w:after="120"/>
              <w:rPr>
                <w:i/>
                <w:iCs/>
              </w:rPr>
            </w:pPr>
            <w:r w:rsidRPr="00131893">
              <w:rPr>
                <w:i/>
                <w:iCs/>
              </w:rPr>
              <w:t xml:space="preserve">(max.500 word) </w:t>
            </w:r>
          </w:p>
          <w:p w14:paraId="202AD4AF" w14:textId="77777777" w:rsidR="002C082C" w:rsidRPr="00131893" w:rsidRDefault="002C082C" w:rsidP="002C082C">
            <w:pPr>
              <w:spacing w:before="120" w:after="120"/>
              <w:rPr>
                <w:i/>
              </w:rPr>
            </w:pPr>
            <w:r w:rsidRPr="00131893">
              <w:rPr>
                <w:shd w:val="clear" w:color="auto" w:fill="C5C5BD" w:themeFill="background2"/>
              </w:rPr>
              <w:t xml:space="preserve">Applicant enters max. </w:t>
            </w:r>
            <w:proofErr w:type="gramStart"/>
            <w:r w:rsidRPr="00131893">
              <w:rPr>
                <w:shd w:val="clear" w:color="auto" w:fill="C5C5BD" w:themeFill="background2"/>
              </w:rPr>
              <w:t>500 word</w:t>
            </w:r>
            <w:proofErr w:type="gramEnd"/>
            <w:r w:rsidRPr="0013189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253039" w:rsidRDefault="005146D6" w:rsidP="00253039"/>
    <w:sectPr w:rsidR="005146D6" w:rsidRPr="00253039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592E0" w14:textId="77777777" w:rsidR="00321CAC" w:rsidRDefault="00321CAC" w:rsidP="00F24F32">
      <w:r>
        <w:separator/>
      </w:r>
    </w:p>
  </w:endnote>
  <w:endnote w:type="continuationSeparator" w:id="0">
    <w:p w14:paraId="0AFD75B3" w14:textId="77777777" w:rsidR="00321CAC" w:rsidRDefault="00321CAC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PMingLiU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13BC4" w14:textId="77777777" w:rsidR="00321CAC" w:rsidRDefault="00321CAC" w:rsidP="00F24F32">
      <w:r>
        <w:separator/>
      </w:r>
    </w:p>
  </w:footnote>
  <w:footnote w:type="continuationSeparator" w:id="0">
    <w:p w14:paraId="5E3FEF93" w14:textId="77777777" w:rsidR="00321CAC" w:rsidRDefault="00321CAC" w:rsidP="00F24F32">
      <w:r>
        <w:continuationSeparator/>
      </w:r>
    </w:p>
  </w:footnote>
  <w:footnote w:id="1">
    <w:p w14:paraId="3C485B08" w14:textId="77777777" w:rsidR="002C082C" w:rsidRPr="00064C3C" w:rsidRDefault="002C082C" w:rsidP="002C082C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r w:rsidRPr="00064C3C">
        <w:rPr>
          <w:rFonts w:ascii="ArialMT" w:hAnsi="ArialMT" w:cs="ArialMT"/>
          <w:color w:val="656966"/>
        </w:rPr>
        <w:t xml:space="preserve">This form is part of the application for a grant to present the Action, its objectives and results at a </w:t>
      </w:r>
      <w:proofErr w:type="gramStart"/>
      <w:r w:rsidRPr="00064C3C">
        <w:rPr>
          <w:rFonts w:ascii="ArialMT" w:hAnsi="ArialMT" w:cs="ArialMT"/>
          <w:color w:val="656966"/>
        </w:rPr>
        <w:t>high level</w:t>
      </w:r>
      <w:proofErr w:type="gramEnd"/>
      <w:r w:rsidRPr="00064C3C">
        <w:rPr>
          <w:rFonts w:ascii="ArialMT" w:hAnsi="ArialMT" w:cs="ArialMT"/>
          <w:color w:val="656966"/>
        </w:rPr>
        <w:t xml:space="preserve"> conference.  It  is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  <w:footnote w:id="2">
    <w:p w14:paraId="3ED91F6B" w14:textId="77777777" w:rsidR="002C082C" w:rsidRPr="00860B0D" w:rsidRDefault="002C082C" w:rsidP="002C08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01.35pt;height:101.3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3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Giuseppe Lugano</cp:lastModifiedBy>
  <cp:revision>4</cp:revision>
  <cp:lastPrinted>2016-11-07T11:47:00Z</cp:lastPrinted>
  <dcterms:created xsi:type="dcterms:W3CDTF">2021-12-10T11:47:00Z</dcterms:created>
  <dcterms:modified xsi:type="dcterms:W3CDTF">2021-12-10T11:49:00Z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